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D47" w:rsidRDefault="007F2D47" w:rsidP="007F2D47">
      <w:pPr>
        <w:spacing w:after="160"/>
        <w:rPr>
          <w:rFonts w:ascii="Arial" w:hAnsi="Arial" w:cs="Arial"/>
          <w:sz w:val="36"/>
          <w:szCs w:val="22"/>
        </w:rPr>
      </w:pPr>
      <w:r w:rsidRPr="000F149A">
        <w:rPr>
          <w:rFonts w:ascii="Arial" w:hAnsi="Arial" w:cs="Arial"/>
          <w:sz w:val="36"/>
          <w:szCs w:val="22"/>
        </w:rPr>
        <w:t>Nachweis der Elterneigenschaft</w:t>
      </w:r>
    </w:p>
    <w:p w:rsidR="007F2D47" w:rsidRDefault="007F2D47" w:rsidP="007F2D47">
      <w:pPr>
        <w:spacing w:after="160"/>
        <w:rPr>
          <w:rFonts w:ascii="Arial" w:hAnsi="Arial" w:cs="Arial"/>
          <w:sz w:val="22"/>
          <w:szCs w:val="22"/>
        </w:rPr>
      </w:pPr>
    </w:p>
    <w:p w:rsidR="007F2D47" w:rsidRDefault="007F2D47" w:rsidP="007F2D47">
      <w:pPr>
        <w:pBdr>
          <w:bottom w:val="single" w:sz="12" w:space="1" w:color="auto"/>
        </w:pBdr>
        <w:spacing w:after="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Arbeitgeber</w:t>
      </w:r>
    </w:p>
    <w:p w:rsidR="007F2D47" w:rsidRDefault="007F2D47" w:rsidP="007F2D47">
      <w:pPr>
        <w:spacing w:after="160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66"/>
      </w:tblGrid>
      <w:tr w:rsidR="003F6C23" w:rsidTr="003F6C23">
        <w:tc>
          <w:tcPr>
            <w:tcW w:w="1696" w:type="dxa"/>
            <w:tcBorders>
              <w:right w:val="dotted" w:sz="4" w:space="0" w:color="auto"/>
            </w:tcBorders>
          </w:tcPr>
          <w:p w:rsidR="003F6C23" w:rsidRDefault="003F6C23" w:rsidP="003F6C23">
            <w:pPr>
              <w:spacing w:before="1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Firmenname: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217240929"/>
            <w:placeholder>
              <w:docPart w:val="534D3025C0E94B66BA6F2DAEF3C14985"/>
            </w:placeholder>
            <w:showingPlcHdr/>
            <w:text/>
          </w:sdtPr>
          <w:sdtContent>
            <w:tc>
              <w:tcPr>
                <w:tcW w:w="7366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:rsidR="003F6C23" w:rsidRDefault="003F6C23" w:rsidP="003F6C23">
                <w:pPr>
                  <w:spacing w:before="160"/>
                  <w:rPr>
                    <w:rFonts w:ascii="Arial" w:hAnsi="Arial" w:cs="Arial"/>
                    <w:sz w:val="22"/>
                    <w:szCs w:val="22"/>
                  </w:rPr>
                </w:pPr>
                <w:r w:rsidRPr="003F6C23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p>
            </w:tc>
          </w:sdtContent>
        </w:sdt>
      </w:tr>
      <w:tr w:rsidR="003F6C23" w:rsidTr="003F6C23">
        <w:tc>
          <w:tcPr>
            <w:tcW w:w="1696" w:type="dxa"/>
            <w:tcBorders>
              <w:right w:val="dotted" w:sz="4" w:space="0" w:color="auto"/>
            </w:tcBorders>
          </w:tcPr>
          <w:p w:rsidR="003F6C23" w:rsidRDefault="003F6C23" w:rsidP="003F6C23">
            <w:pPr>
              <w:spacing w:before="1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Adresse: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602101559"/>
            <w:placeholder>
              <w:docPart w:val="DEDFDFEFFB1D49CFAC879CAC869ADEC8"/>
            </w:placeholder>
            <w:showingPlcHdr/>
            <w:text/>
          </w:sdtPr>
          <w:sdtContent>
            <w:tc>
              <w:tcPr>
                <w:tcW w:w="7366" w:type="dxa"/>
                <w:vMerge w:val="restart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:rsidR="003F6C23" w:rsidRDefault="003F6C23" w:rsidP="003F6C23">
                <w:pPr>
                  <w:spacing w:before="160"/>
                  <w:rPr>
                    <w:rFonts w:ascii="Arial" w:hAnsi="Arial" w:cs="Arial"/>
                    <w:sz w:val="22"/>
                    <w:szCs w:val="22"/>
                  </w:rPr>
                </w:pPr>
                <w:r w:rsidRPr="003F6C23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p>
            </w:tc>
          </w:sdtContent>
        </w:sdt>
      </w:tr>
      <w:tr w:rsidR="003F6C23" w:rsidTr="003F6C23">
        <w:tc>
          <w:tcPr>
            <w:tcW w:w="1696" w:type="dxa"/>
            <w:tcBorders>
              <w:right w:val="dotted" w:sz="4" w:space="0" w:color="auto"/>
            </w:tcBorders>
          </w:tcPr>
          <w:p w:rsidR="003F6C23" w:rsidRDefault="003F6C23" w:rsidP="003F6C23">
            <w:pPr>
              <w:spacing w:before="1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66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6C23" w:rsidRDefault="003F6C23" w:rsidP="003F6C23">
            <w:pPr>
              <w:spacing w:before="1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F6C23" w:rsidTr="003F6C23">
        <w:tc>
          <w:tcPr>
            <w:tcW w:w="1696" w:type="dxa"/>
            <w:tcBorders>
              <w:right w:val="dotted" w:sz="4" w:space="0" w:color="auto"/>
            </w:tcBorders>
          </w:tcPr>
          <w:p w:rsidR="003F6C23" w:rsidRDefault="003F6C23" w:rsidP="003F6C23">
            <w:pPr>
              <w:spacing w:before="1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66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6C23" w:rsidRDefault="003F6C23" w:rsidP="003F6C23">
            <w:pPr>
              <w:spacing w:before="1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F6C23" w:rsidRDefault="003F6C23" w:rsidP="007F2D47">
      <w:pPr>
        <w:spacing w:after="160"/>
        <w:rPr>
          <w:rFonts w:ascii="Arial" w:hAnsi="Arial" w:cs="Arial"/>
          <w:sz w:val="22"/>
          <w:szCs w:val="22"/>
        </w:rPr>
      </w:pPr>
    </w:p>
    <w:p w:rsidR="007F2D47" w:rsidRDefault="007F2D47" w:rsidP="007F2D47">
      <w:pPr>
        <w:spacing w:after="160"/>
        <w:rPr>
          <w:rFonts w:ascii="Arial" w:hAnsi="Arial" w:cs="Arial"/>
          <w:sz w:val="22"/>
          <w:szCs w:val="22"/>
        </w:rPr>
      </w:pPr>
    </w:p>
    <w:p w:rsidR="007F2D47" w:rsidRDefault="007F2D47" w:rsidP="007F2D47">
      <w:pPr>
        <w:pBdr>
          <w:bottom w:val="single" w:sz="12" w:space="1" w:color="auto"/>
        </w:pBdr>
        <w:spacing w:after="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Arbeitnehmer</w:t>
      </w:r>
    </w:p>
    <w:p w:rsidR="007F2D47" w:rsidRDefault="007F2D47" w:rsidP="007F2D47">
      <w:pPr>
        <w:spacing w:after="160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7403"/>
      </w:tblGrid>
      <w:tr w:rsidR="003F6C23" w:rsidTr="003F6C23">
        <w:tc>
          <w:tcPr>
            <w:tcW w:w="1659" w:type="dxa"/>
            <w:tcBorders>
              <w:right w:val="dotted" w:sz="4" w:space="0" w:color="auto"/>
            </w:tcBorders>
          </w:tcPr>
          <w:p w:rsidR="003F6C23" w:rsidRDefault="003F6C23" w:rsidP="003F6C23">
            <w:pPr>
              <w:spacing w:before="1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Personal-Nr.: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148794980"/>
            <w:placeholder>
              <w:docPart w:val="79D8103B328F4E1AACD759A6F0F3B995"/>
            </w:placeholder>
            <w:showingPlcHdr/>
            <w:text/>
          </w:sdtPr>
          <w:sdtContent>
            <w:tc>
              <w:tcPr>
                <w:tcW w:w="7403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:rsidR="003F6C23" w:rsidRDefault="003F6C23" w:rsidP="003F6C23">
                <w:pPr>
                  <w:spacing w:before="160"/>
                  <w:rPr>
                    <w:rFonts w:ascii="Arial" w:hAnsi="Arial" w:cs="Arial"/>
                    <w:sz w:val="22"/>
                    <w:szCs w:val="22"/>
                  </w:rPr>
                </w:pPr>
                <w:r w:rsidRPr="003F6C23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p>
            </w:tc>
          </w:sdtContent>
        </w:sdt>
      </w:tr>
      <w:tr w:rsidR="003F6C23" w:rsidTr="003F6C23">
        <w:tc>
          <w:tcPr>
            <w:tcW w:w="1659" w:type="dxa"/>
            <w:tcBorders>
              <w:right w:val="dotted" w:sz="4" w:space="0" w:color="auto"/>
            </w:tcBorders>
          </w:tcPr>
          <w:p w:rsidR="003F6C23" w:rsidRDefault="003F6C23" w:rsidP="003F6C23">
            <w:pPr>
              <w:spacing w:before="1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Vorname: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495179930"/>
            <w:placeholder>
              <w:docPart w:val="545FEB9FD0F949E9882387CE8E71D7FB"/>
            </w:placeholder>
            <w:showingPlcHdr/>
            <w:text/>
          </w:sdtPr>
          <w:sdtContent>
            <w:tc>
              <w:tcPr>
                <w:tcW w:w="7403" w:type="dxa"/>
                <w:tcBorders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:rsidR="003F6C23" w:rsidRDefault="003F6C23" w:rsidP="003F6C23">
                <w:pPr>
                  <w:spacing w:before="160"/>
                  <w:rPr>
                    <w:rFonts w:ascii="Arial" w:hAnsi="Arial" w:cs="Arial"/>
                    <w:sz w:val="22"/>
                    <w:szCs w:val="22"/>
                  </w:rPr>
                </w:pPr>
                <w:r w:rsidRPr="003F6C23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p>
            </w:tc>
          </w:sdtContent>
        </w:sdt>
      </w:tr>
      <w:tr w:rsidR="003F6C23" w:rsidTr="003F6C23">
        <w:tc>
          <w:tcPr>
            <w:tcW w:w="1659" w:type="dxa"/>
            <w:tcBorders>
              <w:right w:val="dotted" w:sz="4" w:space="0" w:color="auto"/>
            </w:tcBorders>
          </w:tcPr>
          <w:p w:rsidR="003F6C23" w:rsidRDefault="003F6C23" w:rsidP="003F6C23">
            <w:pPr>
              <w:spacing w:before="1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Familienname: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720312381"/>
            <w:placeholder>
              <w:docPart w:val="BBDD526B8FCB48DC8003FD2D2E6FB9A9"/>
            </w:placeholder>
            <w:showingPlcHdr/>
            <w:text/>
          </w:sdtPr>
          <w:sdtContent>
            <w:tc>
              <w:tcPr>
                <w:tcW w:w="7403" w:type="dxa"/>
                <w:tcBorders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:rsidR="003F6C23" w:rsidRDefault="003F6C23" w:rsidP="003F6C23">
                <w:pPr>
                  <w:spacing w:before="160"/>
                  <w:rPr>
                    <w:rFonts w:ascii="Arial" w:hAnsi="Arial" w:cs="Arial"/>
                    <w:sz w:val="22"/>
                    <w:szCs w:val="22"/>
                  </w:rPr>
                </w:pPr>
                <w:r w:rsidRPr="003F6C23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p>
            </w:tc>
          </w:sdtContent>
        </w:sdt>
      </w:tr>
      <w:tr w:rsidR="003F6C23" w:rsidTr="003F6C23">
        <w:tc>
          <w:tcPr>
            <w:tcW w:w="1659" w:type="dxa"/>
            <w:tcBorders>
              <w:right w:val="dotted" w:sz="4" w:space="0" w:color="auto"/>
            </w:tcBorders>
          </w:tcPr>
          <w:p w:rsidR="003F6C23" w:rsidRDefault="003F6C23" w:rsidP="003F6C23">
            <w:pPr>
              <w:spacing w:before="1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Adresse: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601940194"/>
            <w:placeholder>
              <w:docPart w:val="976A8C3D436A45E5AA9A07B35E9CC6C7"/>
            </w:placeholder>
            <w:showingPlcHdr/>
            <w:text/>
          </w:sdtPr>
          <w:sdtContent>
            <w:tc>
              <w:tcPr>
                <w:tcW w:w="7403" w:type="dxa"/>
                <w:vMerge w:val="restart"/>
                <w:tcBorders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</w:tcPr>
              <w:p w:rsidR="003F6C23" w:rsidRDefault="003F6C23" w:rsidP="003F6C23">
                <w:pPr>
                  <w:spacing w:before="160"/>
                  <w:rPr>
                    <w:rFonts w:ascii="Arial" w:hAnsi="Arial" w:cs="Arial"/>
                    <w:sz w:val="22"/>
                    <w:szCs w:val="22"/>
                  </w:rPr>
                </w:pPr>
                <w:r w:rsidRPr="003F6C23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p>
            </w:tc>
          </w:sdtContent>
        </w:sdt>
      </w:tr>
      <w:tr w:rsidR="003F6C23" w:rsidTr="003F6C23">
        <w:tc>
          <w:tcPr>
            <w:tcW w:w="1659" w:type="dxa"/>
            <w:tcBorders>
              <w:right w:val="dotted" w:sz="4" w:space="0" w:color="auto"/>
            </w:tcBorders>
          </w:tcPr>
          <w:p w:rsidR="003F6C23" w:rsidRDefault="003F6C23" w:rsidP="003F6C23">
            <w:pPr>
              <w:spacing w:before="1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403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6C23" w:rsidRDefault="003F6C23" w:rsidP="003F6C23">
            <w:pPr>
              <w:spacing w:before="1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F6C23" w:rsidTr="003F6C23">
        <w:tc>
          <w:tcPr>
            <w:tcW w:w="1659" w:type="dxa"/>
            <w:tcBorders>
              <w:right w:val="dotted" w:sz="4" w:space="0" w:color="auto"/>
            </w:tcBorders>
          </w:tcPr>
          <w:p w:rsidR="003F6C23" w:rsidRDefault="003F6C23" w:rsidP="003F6C23">
            <w:pPr>
              <w:spacing w:before="1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403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6C23" w:rsidRDefault="003F6C23" w:rsidP="003F6C23">
            <w:pPr>
              <w:spacing w:before="1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F6C23" w:rsidRDefault="003F6C23" w:rsidP="007F2D47">
      <w:pPr>
        <w:spacing w:after="160"/>
        <w:rPr>
          <w:rFonts w:ascii="Arial" w:hAnsi="Arial" w:cs="Arial"/>
          <w:sz w:val="22"/>
          <w:szCs w:val="22"/>
        </w:rPr>
      </w:pPr>
    </w:p>
    <w:p w:rsidR="007F2D47" w:rsidRDefault="007F2D47" w:rsidP="007F2D47">
      <w:pPr>
        <w:spacing w:after="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 den nachfolgenden Unterlagen weise ich meine Elterneigenschaft für folgende Kinder nach: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636"/>
      </w:tblGrid>
      <w:tr w:rsidR="00566307" w:rsidTr="007A3D2C">
        <w:trPr>
          <w:trHeight w:val="397"/>
        </w:trPr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566307" w:rsidRDefault="00566307" w:rsidP="007F2D4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558080797"/>
            <w:placeholder>
              <w:docPart w:val="80DA00950D9545F1AF47870E698372A6"/>
            </w:placeholder>
            <w:showingPlcHdr/>
            <w:text/>
          </w:sdtPr>
          <w:sdtContent>
            <w:tc>
              <w:tcPr>
                <w:tcW w:w="8646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  <w:vAlign w:val="bottom"/>
              </w:tcPr>
              <w:p w:rsidR="00566307" w:rsidRDefault="003F6C23" w:rsidP="003F6C23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F6C23">
                  <w:rPr>
                    <w:rStyle w:val="Platzhaltertext"/>
                    <w:color w:val="FFFFFF" w:themeColor="background1"/>
                  </w:rPr>
                  <w:t>Vorname / Familienname / Geburtsdatum</w:t>
                </w:r>
              </w:p>
            </w:tc>
          </w:sdtContent>
        </w:sdt>
      </w:tr>
      <w:tr w:rsidR="007F2D47" w:rsidTr="007A3D2C">
        <w:trPr>
          <w:trHeight w:val="397"/>
        </w:trPr>
        <w:tc>
          <w:tcPr>
            <w:tcW w:w="907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7F2D47" w:rsidRPr="00491183" w:rsidRDefault="007F2D47" w:rsidP="007F2D47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Vorname / Familienname / Geburtsdatum</w:t>
            </w:r>
          </w:p>
        </w:tc>
      </w:tr>
      <w:tr w:rsidR="00566307" w:rsidTr="007A3D2C">
        <w:trPr>
          <w:trHeight w:val="397"/>
        </w:trPr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566307" w:rsidRDefault="00566307" w:rsidP="007F2D4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848981109"/>
            <w:placeholder>
              <w:docPart w:val="4793497CF29645408DA2961913EAFA3E"/>
            </w:placeholder>
            <w:showingPlcHdr/>
            <w:text/>
          </w:sdtPr>
          <w:sdtContent>
            <w:tc>
              <w:tcPr>
                <w:tcW w:w="8646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  <w:vAlign w:val="bottom"/>
              </w:tcPr>
              <w:p w:rsidR="00566307" w:rsidRDefault="003F6C23" w:rsidP="007F2D47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F6C23">
                  <w:rPr>
                    <w:rStyle w:val="Platzhaltertext"/>
                    <w:color w:val="FFFFFF" w:themeColor="background1"/>
                  </w:rPr>
                  <w:t>Vorname / Familienname / Geburtsdatum</w:t>
                </w:r>
              </w:p>
            </w:tc>
          </w:sdtContent>
        </w:sdt>
      </w:tr>
      <w:tr w:rsidR="007F2D47" w:rsidTr="007A3D2C">
        <w:trPr>
          <w:trHeight w:val="397"/>
        </w:trPr>
        <w:tc>
          <w:tcPr>
            <w:tcW w:w="907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7F2D47" w:rsidRPr="00491183" w:rsidRDefault="007F2D47" w:rsidP="007F2D47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Vorname / Familienname / Geburtsdatum</w:t>
            </w:r>
          </w:p>
        </w:tc>
      </w:tr>
      <w:tr w:rsidR="00566307" w:rsidTr="007A3D2C">
        <w:trPr>
          <w:trHeight w:val="397"/>
        </w:trPr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566307" w:rsidRDefault="00566307" w:rsidP="007F2D4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705750616"/>
            <w:placeholder>
              <w:docPart w:val="414935F28EC24400AD0AFCE90FE1D2FC"/>
            </w:placeholder>
            <w:showingPlcHdr/>
            <w:text/>
          </w:sdtPr>
          <w:sdtContent>
            <w:tc>
              <w:tcPr>
                <w:tcW w:w="8646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  <w:vAlign w:val="bottom"/>
              </w:tcPr>
              <w:p w:rsidR="00566307" w:rsidRDefault="003F6C23" w:rsidP="007F2D47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F6C23">
                  <w:rPr>
                    <w:rStyle w:val="Platzhaltertext"/>
                    <w:color w:val="FFFFFF" w:themeColor="background1"/>
                  </w:rPr>
                  <w:t>Vorname / Familienname / Geburtsdatum</w:t>
                </w:r>
              </w:p>
            </w:tc>
          </w:sdtContent>
        </w:sdt>
      </w:tr>
      <w:tr w:rsidR="007F2D47" w:rsidTr="007A3D2C">
        <w:trPr>
          <w:trHeight w:val="397"/>
        </w:trPr>
        <w:tc>
          <w:tcPr>
            <w:tcW w:w="907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7F2D47" w:rsidRPr="00491183" w:rsidRDefault="007F2D47" w:rsidP="007F2D47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Vorname / Familienname / Geburtsdatum</w:t>
            </w:r>
          </w:p>
        </w:tc>
      </w:tr>
      <w:tr w:rsidR="00566307" w:rsidTr="007A3D2C">
        <w:trPr>
          <w:trHeight w:val="397"/>
        </w:trPr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566307" w:rsidRDefault="00566307" w:rsidP="007F2D4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969470861"/>
            <w:placeholder>
              <w:docPart w:val="36EB0092CF9C4F9AB58B8AE35212FFD4"/>
            </w:placeholder>
            <w:showingPlcHdr/>
            <w:text/>
          </w:sdtPr>
          <w:sdtContent>
            <w:tc>
              <w:tcPr>
                <w:tcW w:w="8646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  <w:vAlign w:val="bottom"/>
              </w:tcPr>
              <w:p w:rsidR="00566307" w:rsidRDefault="003F6C23" w:rsidP="007F2D47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F6C23">
                  <w:rPr>
                    <w:rStyle w:val="Platzhaltertext"/>
                    <w:color w:val="FFFFFF" w:themeColor="background1"/>
                  </w:rPr>
                  <w:t>Vorname / Familienname / Geburtsdatum</w:t>
                </w:r>
              </w:p>
            </w:tc>
          </w:sdtContent>
        </w:sdt>
      </w:tr>
      <w:tr w:rsidR="007F2D47" w:rsidTr="007A3D2C">
        <w:trPr>
          <w:trHeight w:val="397"/>
        </w:trPr>
        <w:tc>
          <w:tcPr>
            <w:tcW w:w="9072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7F2D47" w:rsidRPr="00491183" w:rsidRDefault="007F2D47" w:rsidP="007F2D47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Vorname / Familienname / Geburtsdatum</w:t>
            </w:r>
          </w:p>
        </w:tc>
      </w:tr>
      <w:tr w:rsidR="00566307" w:rsidTr="007A3D2C">
        <w:trPr>
          <w:trHeight w:val="397"/>
        </w:trPr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bottom"/>
          </w:tcPr>
          <w:p w:rsidR="00566307" w:rsidRDefault="00566307" w:rsidP="007F2D4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642475599"/>
            <w:placeholder>
              <w:docPart w:val="4D57F338E20D48FFA7D65D89FEB48DBD"/>
            </w:placeholder>
            <w:showingPlcHdr/>
            <w:text/>
          </w:sdtPr>
          <w:sdtContent>
            <w:tc>
              <w:tcPr>
                <w:tcW w:w="8646" w:type="dxa"/>
                <w:tcBorders>
                  <w:top w:val="dotted" w:sz="4" w:space="0" w:color="auto"/>
                  <w:bottom w:val="dotted" w:sz="4" w:space="0" w:color="auto"/>
                  <w:right w:val="dotted" w:sz="4" w:space="0" w:color="auto"/>
                </w:tcBorders>
                <w:vAlign w:val="bottom"/>
              </w:tcPr>
              <w:p w:rsidR="00566307" w:rsidRDefault="003F6C23" w:rsidP="007F2D47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F6C23">
                  <w:rPr>
                    <w:rStyle w:val="Platzhaltertext"/>
                    <w:color w:val="FFFFFF" w:themeColor="background1"/>
                  </w:rPr>
                  <w:t>Vorname / Familienname / Geburtsdatum</w:t>
                </w:r>
              </w:p>
            </w:tc>
          </w:sdtContent>
        </w:sdt>
      </w:tr>
      <w:tr w:rsidR="007F2D47" w:rsidTr="007A3D2C">
        <w:trPr>
          <w:trHeight w:val="397"/>
        </w:trPr>
        <w:tc>
          <w:tcPr>
            <w:tcW w:w="9072" w:type="dxa"/>
            <w:gridSpan w:val="2"/>
            <w:tcBorders>
              <w:top w:val="dotted" w:sz="4" w:space="0" w:color="auto"/>
            </w:tcBorders>
          </w:tcPr>
          <w:p w:rsidR="007F2D47" w:rsidRPr="00491183" w:rsidRDefault="007F2D47" w:rsidP="007F2D47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Vorname / Familienname / Geburtsdatum</w:t>
            </w:r>
          </w:p>
        </w:tc>
      </w:tr>
    </w:tbl>
    <w:p w:rsidR="007F2D47" w:rsidRDefault="007F2D47" w:rsidP="007F2D47">
      <w:pPr>
        <w:spacing w:after="120"/>
        <w:rPr>
          <w:rFonts w:ascii="Arial" w:hAnsi="Arial" w:cs="Arial"/>
          <w:sz w:val="22"/>
          <w:szCs w:val="22"/>
        </w:rPr>
      </w:pPr>
    </w:p>
    <w:p w:rsidR="003F6C23" w:rsidRDefault="003F6C23" w:rsidP="007F2D47">
      <w:pPr>
        <w:spacing w:after="120"/>
        <w:rPr>
          <w:rFonts w:ascii="Arial" w:hAnsi="Arial" w:cs="Arial"/>
          <w:b/>
          <w:sz w:val="22"/>
          <w:szCs w:val="22"/>
        </w:rPr>
      </w:pPr>
    </w:p>
    <w:p w:rsidR="007F2D47" w:rsidRDefault="007F2D47" w:rsidP="007F2D47">
      <w:pPr>
        <w:spacing w:after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Der Nachweis wird mit folgenden beigefügten Interlagen erbracht:</w:t>
      </w:r>
    </w:p>
    <w:p w:rsidR="007F2D47" w:rsidRDefault="007F2D47" w:rsidP="007F2D47">
      <w:pPr>
        <w:spacing w:after="120"/>
        <w:rPr>
          <w:rFonts w:ascii="Arial" w:hAnsi="Arial" w:cs="Arial"/>
          <w:sz w:val="22"/>
          <w:szCs w:val="22"/>
        </w:rPr>
      </w:pPr>
    </w:p>
    <w:p w:rsidR="007F2D47" w:rsidRDefault="00566307" w:rsidP="007F2D47">
      <w:pPr>
        <w:spacing w:after="12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8604740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7F2D47">
        <w:rPr>
          <w:rFonts w:ascii="Arial" w:hAnsi="Arial" w:cs="Arial"/>
          <w:sz w:val="22"/>
          <w:szCs w:val="22"/>
        </w:rPr>
        <w:t xml:space="preserve"> </w:t>
      </w:r>
      <w:r w:rsidR="007F2D47">
        <w:rPr>
          <w:rFonts w:ascii="Arial" w:hAnsi="Arial" w:cs="Arial"/>
          <w:sz w:val="22"/>
          <w:szCs w:val="22"/>
        </w:rPr>
        <w:tab/>
        <w:t>Geburtsurkunde</w:t>
      </w:r>
    </w:p>
    <w:p w:rsidR="007F2D47" w:rsidRDefault="00566307" w:rsidP="007F2D47">
      <w:pPr>
        <w:spacing w:after="120"/>
        <w:rPr>
          <w:rFonts w:ascii="Arial" w:hAnsi="Arial" w:cs="Arial"/>
          <w:sz w:val="22"/>
          <w:szCs w:val="22"/>
        </w:rPr>
      </w:pPr>
      <w:sdt>
        <w:sdtPr>
          <w:rPr>
            <w:rFonts w:ascii="Segoe UI Symbol" w:hAnsi="Segoe UI Symbol" w:cs="Arial"/>
            <w:sz w:val="22"/>
            <w:szCs w:val="22"/>
          </w:rPr>
          <w:id w:val="495695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7F2D47">
        <w:rPr>
          <w:rFonts w:ascii="Segoe UI Symbol" w:hAnsi="Segoe UI Symbol" w:cs="Arial"/>
          <w:sz w:val="22"/>
          <w:szCs w:val="22"/>
        </w:rPr>
        <w:tab/>
        <w:t>Vaterschaftsanerkennung</w:t>
      </w:r>
    </w:p>
    <w:p w:rsidR="007F2D47" w:rsidRDefault="00566307" w:rsidP="007F2D47">
      <w:pPr>
        <w:spacing w:after="120"/>
        <w:rPr>
          <w:rFonts w:ascii="Arial" w:hAnsi="Arial" w:cs="Arial"/>
          <w:sz w:val="22"/>
          <w:szCs w:val="22"/>
        </w:rPr>
      </w:pPr>
      <w:sdt>
        <w:sdtPr>
          <w:rPr>
            <w:rFonts w:ascii="Segoe UI Symbol" w:hAnsi="Segoe UI Symbol" w:cs="Arial"/>
            <w:sz w:val="22"/>
            <w:szCs w:val="22"/>
          </w:rPr>
          <w:id w:val="-18335985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7F2D47">
        <w:rPr>
          <w:rFonts w:ascii="Segoe UI Symbol" w:hAnsi="Segoe UI Symbol" w:cs="Arial"/>
          <w:sz w:val="22"/>
          <w:szCs w:val="22"/>
        </w:rPr>
        <w:t xml:space="preserve"> </w:t>
      </w:r>
      <w:r w:rsidR="007F2D47">
        <w:rPr>
          <w:rFonts w:ascii="Segoe UI Symbol" w:hAnsi="Segoe UI Symbol" w:cs="Arial"/>
          <w:sz w:val="22"/>
          <w:szCs w:val="22"/>
        </w:rPr>
        <w:tab/>
        <w:t>Abstammungsurkunde</w:t>
      </w:r>
    </w:p>
    <w:p w:rsidR="007F2D47" w:rsidRPr="00491183" w:rsidRDefault="00566307" w:rsidP="007F2D47">
      <w:pPr>
        <w:spacing w:after="120"/>
        <w:rPr>
          <w:rFonts w:ascii="Segoe UI Symbol" w:hAnsi="Segoe UI Symbol" w:cs="Arial"/>
          <w:sz w:val="22"/>
          <w:szCs w:val="22"/>
        </w:rPr>
      </w:pPr>
      <w:sdt>
        <w:sdtPr>
          <w:rPr>
            <w:rFonts w:ascii="Segoe UI Symbol" w:hAnsi="Segoe UI Symbol" w:cs="Arial"/>
            <w:sz w:val="22"/>
            <w:szCs w:val="22"/>
          </w:rPr>
          <w:id w:val="537317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7F2D47">
        <w:rPr>
          <w:rFonts w:ascii="Segoe UI Symbol" w:hAnsi="Segoe UI Symbol" w:cs="Arial"/>
          <w:sz w:val="22"/>
          <w:szCs w:val="22"/>
        </w:rPr>
        <w:t xml:space="preserve"> </w:t>
      </w:r>
      <w:r w:rsidR="007F2D47">
        <w:rPr>
          <w:rFonts w:ascii="Segoe UI Symbol" w:hAnsi="Segoe UI Symbol" w:cs="Arial"/>
          <w:sz w:val="22"/>
          <w:szCs w:val="22"/>
        </w:rPr>
        <w:tab/>
        <w:t>steuerliche Lebensbescheinigung des Einwohnermeldeamtes</w:t>
      </w:r>
    </w:p>
    <w:p w:rsidR="007F2D47" w:rsidRDefault="00566307" w:rsidP="007F2D47">
      <w:pPr>
        <w:spacing w:after="120"/>
        <w:rPr>
          <w:rFonts w:ascii="Arial" w:hAnsi="Arial" w:cs="Arial"/>
          <w:sz w:val="22"/>
          <w:szCs w:val="22"/>
        </w:rPr>
      </w:pPr>
      <w:sdt>
        <w:sdtPr>
          <w:rPr>
            <w:rFonts w:ascii="Segoe UI Symbol" w:hAnsi="Segoe UI Symbol" w:cs="Arial"/>
            <w:sz w:val="22"/>
            <w:szCs w:val="22"/>
          </w:rPr>
          <w:id w:val="-5297899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7F2D47">
        <w:rPr>
          <w:rFonts w:ascii="Segoe UI Symbol" w:hAnsi="Segoe UI Symbol" w:cs="Arial"/>
          <w:sz w:val="22"/>
          <w:szCs w:val="22"/>
        </w:rPr>
        <w:t xml:space="preserve"> </w:t>
      </w:r>
      <w:r w:rsidR="007F2D47">
        <w:rPr>
          <w:rFonts w:ascii="Segoe UI Symbol" w:hAnsi="Segoe UI Symbol" w:cs="Arial"/>
          <w:sz w:val="22"/>
          <w:szCs w:val="22"/>
        </w:rPr>
        <w:tab/>
        <w:t xml:space="preserve">Bestätigung über das </w:t>
      </w:r>
      <w:proofErr w:type="spellStart"/>
      <w:r w:rsidR="007F2D47">
        <w:rPr>
          <w:rFonts w:ascii="Segoe UI Symbol" w:hAnsi="Segoe UI Symbol" w:cs="Arial"/>
          <w:sz w:val="22"/>
          <w:szCs w:val="22"/>
        </w:rPr>
        <w:t>Pflegekindschaftsverhältnis</w:t>
      </w:r>
      <w:proofErr w:type="spellEnd"/>
      <w:r w:rsidR="007F2D47">
        <w:rPr>
          <w:rFonts w:ascii="Segoe UI Symbol" w:hAnsi="Segoe UI Symbol" w:cs="Arial"/>
          <w:sz w:val="22"/>
          <w:szCs w:val="22"/>
        </w:rPr>
        <w:t xml:space="preserve"> durch die zuständige Behörde</w:t>
      </w:r>
    </w:p>
    <w:p w:rsidR="007F2D47" w:rsidRDefault="00566307" w:rsidP="007F2D47">
      <w:pPr>
        <w:spacing w:after="120"/>
        <w:rPr>
          <w:rFonts w:ascii="Arial" w:hAnsi="Arial" w:cs="Arial"/>
          <w:sz w:val="22"/>
          <w:szCs w:val="22"/>
        </w:rPr>
      </w:pPr>
      <w:sdt>
        <w:sdtPr>
          <w:rPr>
            <w:rFonts w:ascii="Segoe UI Symbol" w:hAnsi="Segoe UI Symbol" w:cs="Arial"/>
            <w:sz w:val="22"/>
            <w:szCs w:val="22"/>
          </w:rPr>
          <w:id w:val="1609315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7F2D47">
        <w:rPr>
          <w:rFonts w:ascii="Segoe UI Symbol" w:hAnsi="Segoe UI Symbol" w:cs="Arial"/>
          <w:sz w:val="22"/>
          <w:szCs w:val="22"/>
        </w:rPr>
        <w:t xml:space="preserve"> </w:t>
      </w:r>
      <w:r w:rsidR="007F2D47">
        <w:rPr>
          <w:rFonts w:ascii="Segoe UI Symbol" w:hAnsi="Segoe UI Symbol" w:cs="Arial"/>
          <w:sz w:val="22"/>
          <w:szCs w:val="22"/>
        </w:rPr>
        <w:tab/>
        <w:t>Adoptionsurkunde</w:t>
      </w:r>
    </w:p>
    <w:p w:rsidR="007F2D47" w:rsidRDefault="00566307" w:rsidP="007F2D47">
      <w:pPr>
        <w:spacing w:after="120"/>
        <w:rPr>
          <w:rFonts w:ascii="Segoe UI Symbol" w:hAnsi="Segoe UI Symbol" w:cs="Arial"/>
          <w:sz w:val="22"/>
          <w:szCs w:val="22"/>
        </w:rPr>
      </w:pPr>
      <w:sdt>
        <w:sdtPr>
          <w:rPr>
            <w:rFonts w:ascii="Segoe UI Symbol" w:hAnsi="Segoe UI Symbol" w:cs="Arial"/>
            <w:sz w:val="22"/>
            <w:szCs w:val="22"/>
          </w:rPr>
          <w:id w:val="-2031787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7F2D47">
        <w:rPr>
          <w:rFonts w:ascii="Segoe UI Symbol" w:hAnsi="Segoe UI Symbol" w:cs="Arial"/>
          <w:sz w:val="22"/>
          <w:szCs w:val="22"/>
        </w:rPr>
        <w:t xml:space="preserve"> </w:t>
      </w:r>
      <w:r w:rsidR="007F2D47">
        <w:rPr>
          <w:rFonts w:ascii="Segoe UI Symbol" w:hAnsi="Segoe UI Symbol" w:cs="Arial"/>
          <w:sz w:val="22"/>
          <w:szCs w:val="22"/>
        </w:rPr>
        <w:tab/>
        <w:t xml:space="preserve">sonstige beweiskräftige Unterlagen: </w:t>
      </w:r>
    </w:p>
    <w:tbl>
      <w:tblPr>
        <w:tblStyle w:val="Tabellenraster"/>
        <w:tblW w:w="0" w:type="auto"/>
        <w:tblInd w:w="56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7A3D2C" w:rsidTr="007A3D2C">
        <w:sdt>
          <w:sdtPr>
            <w:rPr>
              <w:rFonts w:ascii="Segoe UI Symbol" w:hAnsi="Segoe UI Symbol" w:cs="Arial"/>
              <w:sz w:val="22"/>
              <w:szCs w:val="22"/>
            </w:rPr>
            <w:id w:val="1023126686"/>
            <w:placeholder>
              <w:docPart w:val="86357210839E441FB46AE63FE1803260"/>
            </w:placeholder>
            <w:showingPlcHdr/>
            <w:text/>
          </w:sdtPr>
          <w:sdtContent>
            <w:tc>
              <w:tcPr>
                <w:tcW w:w="8500" w:type="dxa"/>
              </w:tcPr>
              <w:p w:rsidR="007A3D2C" w:rsidRDefault="007A3D2C" w:rsidP="007F2D47">
                <w:pPr>
                  <w:spacing w:after="120"/>
                  <w:rPr>
                    <w:rFonts w:ascii="Segoe UI Symbol" w:hAnsi="Segoe UI Symbol" w:cs="Arial"/>
                    <w:sz w:val="22"/>
                    <w:szCs w:val="22"/>
                  </w:rPr>
                </w:pPr>
                <w:r w:rsidRPr="007A3D2C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p>
            </w:tc>
          </w:sdtContent>
        </w:sdt>
      </w:tr>
    </w:tbl>
    <w:p w:rsidR="007A3D2C" w:rsidRDefault="007A3D2C" w:rsidP="007F2D47">
      <w:pPr>
        <w:spacing w:after="120"/>
        <w:rPr>
          <w:rFonts w:ascii="Segoe UI Symbol" w:hAnsi="Segoe UI Symbol" w:cs="Arial"/>
          <w:sz w:val="22"/>
          <w:szCs w:val="22"/>
        </w:rPr>
      </w:pPr>
    </w:p>
    <w:p w:rsidR="007F2D47" w:rsidRPr="00566307" w:rsidRDefault="007F2D47" w:rsidP="00566307">
      <w:pPr>
        <w:spacing w:after="160"/>
        <w:ind w:firstLine="709"/>
      </w:pPr>
    </w:p>
    <w:p w:rsidR="007F2D47" w:rsidRDefault="007F2D47" w:rsidP="007F2D47">
      <w:pPr>
        <w:spacing w:after="120"/>
        <w:rPr>
          <w:rFonts w:ascii="Segoe UI Symbol" w:hAnsi="Segoe UI Symbol" w:cs="Arial"/>
          <w:sz w:val="22"/>
          <w:szCs w:val="22"/>
        </w:rPr>
      </w:pPr>
    </w:p>
    <w:p w:rsidR="007F2D47" w:rsidRDefault="007F2D47" w:rsidP="007F2D47">
      <w:pPr>
        <w:spacing w:after="120"/>
        <w:rPr>
          <w:rFonts w:ascii="Segoe UI Symbol" w:hAnsi="Segoe UI Symbol" w:cs="Arial"/>
          <w:sz w:val="22"/>
          <w:szCs w:val="22"/>
        </w:rPr>
      </w:pPr>
    </w:p>
    <w:p w:rsidR="007F2D47" w:rsidRDefault="007F2D47" w:rsidP="007F2D47">
      <w:pPr>
        <w:spacing w:after="120"/>
        <w:rPr>
          <w:rFonts w:ascii="Segoe UI Symbol" w:hAnsi="Segoe UI Symbol" w:cs="Arial"/>
          <w:sz w:val="22"/>
          <w:szCs w:val="22"/>
        </w:rPr>
      </w:pPr>
    </w:p>
    <w:p w:rsidR="007F2D47" w:rsidRDefault="007F2D47" w:rsidP="007F2D47">
      <w:pPr>
        <w:spacing w:after="120"/>
        <w:rPr>
          <w:rFonts w:ascii="Segoe UI Symbol" w:hAnsi="Segoe UI Symbol" w:cs="Arial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426"/>
        <w:gridCol w:w="4672"/>
      </w:tblGrid>
      <w:tr w:rsidR="00566307" w:rsidTr="00566307">
        <w:sdt>
          <w:sdtPr>
            <w:rPr>
              <w:rFonts w:ascii="Segoe UI Symbol" w:hAnsi="Segoe UI Symbol" w:cs="Arial"/>
              <w:sz w:val="22"/>
              <w:szCs w:val="22"/>
            </w:rPr>
            <w:id w:val="2104910807"/>
            <w:placeholder>
              <w:docPart w:val="CE2A591F03D64025983E826E835E518B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3964" w:type="dxa"/>
                <w:vAlign w:val="bottom"/>
              </w:tcPr>
              <w:p w:rsidR="00566307" w:rsidRDefault="00566307" w:rsidP="007F2D47">
                <w:pPr>
                  <w:spacing w:after="120"/>
                  <w:rPr>
                    <w:rFonts w:ascii="Segoe UI Symbol" w:hAnsi="Segoe UI Symbol" w:cs="Arial"/>
                    <w:sz w:val="22"/>
                    <w:szCs w:val="22"/>
                  </w:rPr>
                </w:pPr>
                <w:r w:rsidRPr="003F6C23">
                  <w:rPr>
                    <w:rStyle w:val="Platzhaltertext"/>
                    <w:rFonts w:eastAsiaTheme="minorHAnsi"/>
                    <w:color w:val="FFFFFF" w:themeColor="background1"/>
                  </w:rPr>
                  <w:t>Datum</w:t>
                </w:r>
              </w:p>
            </w:tc>
          </w:sdtContent>
        </w:sdt>
        <w:tc>
          <w:tcPr>
            <w:tcW w:w="426" w:type="dxa"/>
            <w:tcBorders>
              <w:top w:val="nil"/>
              <w:bottom w:val="nil"/>
            </w:tcBorders>
            <w:vAlign w:val="bottom"/>
          </w:tcPr>
          <w:p w:rsidR="00566307" w:rsidRDefault="00566307" w:rsidP="007F2D47">
            <w:pPr>
              <w:spacing w:after="120"/>
              <w:rPr>
                <w:rFonts w:ascii="Segoe UI Symbol" w:hAnsi="Segoe UI Symbol" w:cs="Arial"/>
                <w:sz w:val="22"/>
                <w:szCs w:val="22"/>
              </w:rPr>
            </w:pPr>
          </w:p>
        </w:tc>
        <w:tc>
          <w:tcPr>
            <w:tcW w:w="4672" w:type="dxa"/>
            <w:vAlign w:val="bottom"/>
          </w:tcPr>
          <w:p w:rsidR="00566307" w:rsidRDefault="00566307" w:rsidP="007F2D47">
            <w:pPr>
              <w:spacing w:after="120"/>
              <w:rPr>
                <w:rFonts w:ascii="Segoe UI Symbol" w:hAnsi="Segoe UI Symbol" w:cs="Arial"/>
                <w:sz w:val="22"/>
                <w:szCs w:val="22"/>
              </w:rPr>
            </w:pPr>
          </w:p>
        </w:tc>
      </w:tr>
      <w:tr w:rsidR="00566307" w:rsidTr="00566307">
        <w:tc>
          <w:tcPr>
            <w:tcW w:w="3964" w:type="dxa"/>
          </w:tcPr>
          <w:p w:rsidR="00566307" w:rsidRDefault="00566307" w:rsidP="007F2D47">
            <w:pPr>
              <w:spacing w:after="120"/>
              <w:rPr>
                <w:rFonts w:ascii="Segoe UI Symbol" w:hAnsi="Segoe UI Symbol" w:cs="Arial"/>
                <w:sz w:val="22"/>
                <w:szCs w:val="22"/>
              </w:rPr>
            </w:pPr>
            <w:r>
              <w:rPr>
                <w:rFonts w:ascii="Segoe UI Symbol" w:hAnsi="Segoe UI Symbol" w:cs="Arial"/>
                <w:sz w:val="22"/>
                <w:szCs w:val="22"/>
              </w:rPr>
              <w:t>Datum</w:t>
            </w:r>
          </w:p>
        </w:tc>
        <w:tc>
          <w:tcPr>
            <w:tcW w:w="426" w:type="dxa"/>
            <w:tcBorders>
              <w:top w:val="nil"/>
            </w:tcBorders>
          </w:tcPr>
          <w:p w:rsidR="00566307" w:rsidRDefault="00566307" w:rsidP="007F2D47">
            <w:pPr>
              <w:spacing w:after="120"/>
              <w:rPr>
                <w:rFonts w:ascii="Segoe UI Symbol" w:hAnsi="Segoe UI Symbol" w:cs="Arial"/>
                <w:sz w:val="22"/>
                <w:szCs w:val="22"/>
              </w:rPr>
            </w:pPr>
          </w:p>
        </w:tc>
        <w:tc>
          <w:tcPr>
            <w:tcW w:w="4672" w:type="dxa"/>
          </w:tcPr>
          <w:p w:rsidR="00566307" w:rsidRDefault="00566307" w:rsidP="007F2D47">
            <w:pPr>
              <w:spacing w:after="120"/>
              <w:rPr>
                <w:rFonts w:ascii="Segoe UI Symbol" w:hAnsi="Segoe UI Symbol" w:cs="Arial"/>
                <w:sz w:val="22"/>
                <w:szCs w:val="22"/>
              </w:rPr>
            </w:pPr>
            <w:r>
              <w:rPr>
                <w:rFonts w:ascii="Segoe UI Symbol" w:hAnsi="Segoe UI Symbol" w:cs="Arial"/>
                <w:sz w:val="22"/>
                <w:szCs w:val="22"/>
              </w:rPr>
              <w:t>Unterschrift des Arbeitnehmers</w:t>
            </w:r>
          </w:p>
        </w:tc>
      </w:tr>
    </w:tbl>
    <w:p w:rsidR="007F2D47" w:rsidRPr="00491183" w:rsidRDefault="007F2D47" w:rsidP="007F2D47">
      <w:pPr>
        <w:spacing w:after="120"/>
        <w:rPr>
          <w:rFonts w:ascii="Arial" w:hAnsi="Arial" w:cs="Arial"/>
          <w:sz w:val="22"/>
          <w:szCs w:val="22"/>
        </w:rPr>
      </w:pPr>
    </w:p>
    <w:p w:rsidR="00424867" w:rsidRDefault="00424867"/>
    <w:sectPr w:rsidR="00424867" w:rsidSect="00221C49">
      <w:footerReference w:type="default" r:id="rId7"/>
      <w:pgSz w:w="11906" w:h="16838"/>
      <w:pgMar w:top="1417" w:right="1417" w:bottom="1843" w:left="1417" w:header="708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6C23" w:rsidRDefault="003F6C23" w:rsidP="004B7098">
      <w:r>
        <w:separator/>
      </w:r>
    </w:p>
  </w:endnote>
  <w:endnote w:type="continuationSeparator" w:id="0">
    <w:p w:rsidR="003F6C23" w:rsidRDefault="003F6C23" w:rsidP="004B7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6C23" w:rsidRPr="00491134" w:rsidRDefault="003F6C23">
    <w:pPr>
      <w:pStyle w:val="Fuzeile"/>
      <w:rPr>
        <w:rFonts w:ascii="Arial" w:hAnsi="Arial" w:cs="Arial"/>
        <w:color w:val="FFFFFF" w:themeColor="background1"/>
        <w:sz w:val="16"/>
      </w:rPr>
    </w:pPr>
    <w:r>
      <w:rPr>
        <w:rFonts w:ascii="Arial" w:hAnsi="Arial" w:cs="Arial"/>
        <w:noProof/>
        <w:sz w:val="16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4753997</wp:posOffset>
          </wp:positionH>
          <wp:positionV relativeFrom="paragraph">
            <wp:posOffset>431165</wp:posOffset>
          </wp:positionV>
          <wp:extent cx="1440000" cy="274208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log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2742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4624705</wp:posOffset>
          </wp:positionH>
          <wp:positionV relativeFrom="paragraph">
            <wp:posOffset>36830</wp:posOffset>
          </wp:positionV>
          <wp:extent cx="1562527" cy="327851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mit Sloga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527" cy="3278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sz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4558030</wp:posOffset>
              </wp:positionH>
              <wp:positionV relativeFrom="paragraph">
                <wp:posOffset>-100330</wp:posOffset>
              </wp:positionV>
              <wp:extent cx="1676400" cy="1000125"/>
              <wp:effectExtent l="38100" t="95250" r="95250" b="47625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76400" cy="10001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0800" dist="38100" dir="18900000" algn="b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F6C23" w:rsidRPr="00221C49" w:rsidRDefault="003F6C23" w:rsidP="00221C49">
                          <w:pPr>
                            <w:rPr>
                              <w:rFonts w:ascii="Arial" w:hAnsi="Arial" w:cs="Arial"/>
                              <w:i/>
                              <w:color w:val="000000" w:themeColor="text1"/>
                              <w14:shadow w14:blurRad="38100" w14:dist="19050" w14:dir="6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3" o:spid="_x0000_s1026" style="position:absolute;margin-left:358.9pt;margin-top:-7.9pt;width:132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" fillcolor="white [3212]" stroked="f" strokeweight="1pt">
              <v:shadow on="t" color="black" opacity="26214f" origin="-.5,.5" offset=".74836mm,-.74836mm"/>
              <v:textbox>
                <w:txbxContent>
                  <w:p w:rsidR="003F6C23" w:rsidRPr="00221C49" w:rsidRDefault="003F6C23" w:rsidP="00221C49">
                    <w:pPr>
                      <w:rPr>
                        <w:rFonts w:ascii="Arial" w:hAnsi="Arial" w:cs="Arial"/>
                        <w:i/>
                        <w:color w:val="000000" w:themeColor="text1"/>
                        <w14:shadow w14:blurRad="38100" w14:dist="19050" w14:dir="6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ascii="Arial" w:hAnsi="Arial" w:cs="Arial"/>
        <w:noProof/>
        <w:sz w:val="16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-890270</wp:posOffset>
              </wp:positionH>
              <wp:positionV relativeFrom="paragraph">
                <wp:posOffset>-100330</wp:posOffset>
              </wp:positionV>
              <wp:extent cx="7524750" cy="1000125"/>
              <wp:effectExtent l="0" t="19050" r="19050" b="28575"/>
              <wp:wrapNone/>
              <wp:docPr id="1" name="Flussdiagramm: Manuelle Eingab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524750" cy="1000125"/>
                      </a:xfrm>
                      <a:prstGeom prst="flowChartManualInput">
                        <a:avLst/>
                      </a:prstGeom>
                      <a:solidFill>
                        <a:srgbClr val="4F799A"/>
                      </a:solidFill>
                      <a:ln>
                        <a:solidFill>
                          <a:srgbClr val="4F799A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996518"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Flussdiagramm: Manuelle Eingabe 1" o:spid="_x0000_s1026" type="#_x0000_t118" style="position:absolute;margin-left:-70.1pt;margin-top:-7.9pt;width:592.5pt;height:78.75pt;flip:x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" fillcolor="#4f799a" strokecolor="#4f799a" strokeweight="1pt"/>
          </w:pict>
        </mc:Fallback>
      </mc:AlternateContent>
    </w:r>
    <w:r>
      <w:rPr>
        <w:rFonts w:ascii="Arial" w:hAnsi="Arial" w:cs="Arial"/>
        <w:sz w:val="16"/>
      </w:rPr>
      <w:br/>
    </w:r>
    <w:r w:rsidRPr="00491134">
      <w:rPr>
        <w:rFonts w:ascii="Arial" w:hAnsi="Arial" w:cs="Arial"/>
        <w:b/>
        <w:color w:val="FFFFFF" w:themeColor="background1"/>
        <w:sz w:val="16"/>
      </w:rPr>
      <w:t>Schneider und Moos GbR</w:t>
    </w:r>
    <w:r w:rsidRPr="00491134">
      <w:rPr>
        <w:rFonts w:ascii="Arial" w:hAnsi="Arial" w:cs="Arial"/>
        <w:color w:val="FFFFFF" w:themeColor="background1"/>
        <w:sz w:val="16"/>
      </w:rPr>
      <w:br/>
      <w:t>Wilhelmstraße 8 | 35683 Dillenburg | Tel.: 02771 8704-0 | Fax: 02771 8704-99</w:t>
    </w:r>
    <w:r w:rsidRPr="00491134">
      <w:rPr>
        <w:rFonts w:ascii="Arial" w:hAnsi="Arial" w:cs="Arial"/>
        <w:color w:val="FFFFFF" w:themeColor="background1"/>
        <w:sz w:val="16"/>
      </w:rPr>
      <w:br/>
      <w:t>Marburger Straße 71 | 35043 Marburg | Tel.: 06421 94804-0 | Fax: 06421 94804-24</w:t>
    </w:r>
    <w:r w:rsidRPr="00491134">
      <w:rPr>
        <w:rFonts w:ascii="Arial" w:hAnsi="Arial" w:cs="Arial"/>
        <w:color w:val="FFFFFF" w:themeColor="background1"/>
        <w:sz w:val="16"/>
      </w:rPr>
      <w:br/>
      <w:t xml:space="preserve">Mail: </w:t>
    </w:r>
    <w:hyperlink r:id="rId3" w:history="1">
      <w:r w:rsidRPr="00491134">
        <w:rPr>
          <w:rStyle w:val="Hyperlink"/>
          <w:rFonts w:ascii="Arial" w:hAnsi="Arial" w:cs="Arial"/>
          <w:color w:val="FFFFFF" w:themeColor="background1"/>
          <w:sz w:val="16"/>
          <w:u w:val="none"/>
        </w:rPr>
        <w:t>kanzlei@schneider-moos.de</w:t>
      </w:r>
    </w:hyperlink>
    <w:r w:rsidRPr="00491134">
      <w:rPr>
        <w:rFonts w:ascii="Arial" w:hAnsi="Arial" w:cs="Arial"/>
        <w:color w:val="FFFFFF" w:themeColor="background1"/>
        <w:sz w:val="16"/>
      </w:rPr>
      <w:t xml:space="preserve"> | Web: </w:t>
    </w:r>
    <w:hyperlink r:id="rId4" w:history="1">
      <w:r w:rsidRPr="00491134">
        <w:rPr>
          <w:rStyle w:val="Hyperlink"/>
          <w:rFonts w:ascii="Arial" w:hAnsi="Arial" w:cs="Arial"/>
          <w:color w:val="FFFFFF" w:themeColor="background1"/>
          <w:sz w:val="16"/>
          <w:u w:val="none"/>
        </w:rPr>
        <w:t>www.schneider-moos.de</w:t>
      </w:r>
    </w:hyperlink>
    <w:r w:rsidRPr="00491134">
      <w:rPr>
        <w:rFonts w:ascii="Arial" w:hAnsi="Arial" w:cs="Arial"/>
        <w:color w:val="FFFFFF" w:themeColor="background1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6C23" w:rsidRDefault="003F6C23" w:rsidP="004B7098">
      <w:r>
        <w:separator/>
      </w:r>
    </w:p>
  </w:footnote>
  <w:footnote w:type="continuationSeparator" w:id="0">
    <w:p w:rsidR="003F6C23" w:rsidRDefault="003F6C23" w:rsidP="004B70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mbZlR5aP7mxcDgh+DH2xs1ou0KMXYra+mEdFi0OMOZbQ+mfz4gPW4eGIk6G0bUcV5Ty+lEp0yhfYhGiV8ND0OQ==" w:salt="RO4nDJuXtKWEYBBjWB3KZ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KAW999957" w:val="MS Word"/>
  </w:docVars>
  <w:rsids>
    <w:rsidRoot w:val="007F2D47"/>
    <w:rsid w:val="000B48AF"/>
    <w:rsid w:val="00221C49"/>
    <w:rsid w:val="003F6C23"/>
    <w:rsid w:val="00424867"/>
    <w:rsid w:val="00491134"/>
    <w:rsid w:val="004B7098"/>
    <w:rsid w:val="0053168D"/>
    <w:rsid w:val="00566307"/>
    <w:rsid w:val="005F3BF6"/>
    <w:rsid w:val="006100D6"/>
    <w:rsid w:val="006308E3"/>
    <w:rsid w:val="007A3D2C"/>
    <w:rsid w:val="007F2D47"/>
    <w:rsid w:val="009D3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71893E"/>
  <w15:chartTrackingRefBased/>
  <w15:docId w15:val="{FBD855B8-A049-4B55-8C47-FD4868BD4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F2D4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B7098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B70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B7098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4B709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B7098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4B7098"/>
    <w:rPr>
      <w:color w:val="0563C1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7F2D47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6C2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6C23"/>
    <w:rPr>
      <w:rFonts w:ascii="Segoe UI" w:eastAsia="Times New Roman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kanzlei@schneider-moos.de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hyperlink" Target="http://www.schneider-moos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01%20Schneider%20u.%20Moos\B&#252;roorganisation\Website%20-%20www.schneider-moos.de\Neu%202019\Whitepap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0DA00950D9545F1AF47870E698372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BCFAEF-A0E8-4FDE-BC03-5D6C32F99620}"/>
      </w:docPartPr>
      <w:docPartBody>
        <w:p w:rsidR="00D81EE4" w:rsidRDefault="00D81EE4" w:rsidP="00D81EE4">
          <w:pPr>
            <w:pStyle w:val="80DA00950D9545F1AF47870E698372A68"/>
          </w:pPr>
          <w:r w:rsidRPr="003F6C23">
            <w:rPr>
              <w:rStyle w:val="Platzhaltertext"/>
              <w:color w:val="FFFFFF" w:themeColor="background1"/>
            </w:rPr>
            <w:t>Vorname / Familienname / Geburtsdatum</w:t>
          </w:r>
        </w:p>
      </w:docPartBody>
    </w:docPart>
    <w:docPart>
      <w:docPartPr>
        <w:name w:val="4793497CF29645408DA2961913EAFA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002F24-4EB0-472B-BA2F-27EC407A0912}"/>
      </w:docPartPr>
      <w:docPartBody>
        <w:p w:rsidR="00D81EE4" w:rsidRDefault="00D81EE4" w:rsidP="00D81EE4">
          <w:pPr>
            <w:pStyle w:val="4793497CF29645408DA2961913EAFA3E8"/>
          </w:pPr>
          <w:r w:rsidRPr="003F6C23">
            <w:rPr>
              <w:rStyle w:val="Platzhaltertext"/>
              <w:color w:val="FFFFFF" w:themeColor="background1"/>
            </w:rPr>
            <w:t>Vorname / Familienname / Geburtsdatum</w:t>
          </w:r>
        </w:p>
      </w:docPartBody>
    </w:docPart>
    <w:docPart>
      <w:docPartPr>
        <w:name w:val="414935F28EC24400AD0AFCE90FE1D2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924021-2145-43E6-ABEB-EAC1977E588A}"/>
      </w:docPartPr>
      <w:docPartBody>
        <w:p w:rsidR="00D81EE4" w:rsidRDefault="00D81EE4" w:rsidP="00D81EE4">
          <w:pPr>
            <w:pStyle w:val="414935F28EC24400AD0AFCE90FE1D2FC8"/>
          </w:pPr>
          <w:r w:rsidRPr="003F6C23">
            <w:rPr>
              <w:rStyle w:val="Platzhaltertext"/>
              <w:color w:val="FFFFFF" w:themeColor="background1"/>
            </w:rPr>
            <w:t>Vorname / Familienname / Geburtsdatum</w:t>
          </w:r>
        </w:p>
      </w:docPartBody>
    </w:docPart>
    <w:docPart>
      <w:docPartPr>
        <w:name w:val="36EB0092CF9C4F9AB58B8AE35212FF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4779B7-6322-4A99-9AB6-53103D848D66}"/>
      </w:docPartPr>
      <w:docPartBody>
        <w:p w:rsidR="00D81EE4" w:rsidRDefault="00D81EE4" w:rsidP="00D81EE4">
          <w:pPr>
            <w:pStyle w:val="36EB0092CF9C4F9AB58B8AE35212FFD48"/>
          </w:pPr>
          <w:r w:rsidRPr="003F6C23">
            <w:rPr>
              <w:rStyle w:val="Platzhaltertext"/>
              <w:color w:val="FFFFFF" w:themeColor="background1"/>
            </w:rPr>
            <w:t>Vorname / Familienname / Geburtsdatum</w:t>
          </w:r>
        </w:p>
      </w:docPartBody>
    </w:docPart>
    <w:docPart>
      <w:docPartPr>
        <w:name w:val="4D57F338E20D48FFA7D65D89FEB48D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F9EA3C-8B73-4391-95AB-8CADA1B7DA80}"/>
      </w:docPartPr>
      <w:docPartBody>
        <w:p w:rsidR="00D81EE4" w:rsidRDefault="00D81EE4" w:rsidP="00D81EE4">
          <w:pPr>
            <w:pStyle w:val="4D57F338E20D48FFA7D65D89FEB48DBD8"/>
          </w:pPr>
          <w:r w:rsidRPr="003F6C23">
            <w:rPr>
              <w:rStyle w:val="Platzhaltertext"/>
              <w:color w:val="FFFFFF" w:themeColor="background1"/>
            </w:rPr>
            <w:t>Vorname / Familienname / Geburtsdatum</w:t>
          </w:r>
        </w:p>
      </w:docPartBody>
    </w:docPart>
    <w:docPart>
      <w:docPartPr>
        <w:name w:val="CE2A591F03D64025983E826E835E51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3A53DB-FC19-4212-B536-E31CC651DA3E}"/>
      </w:docPartPr>
      <w:docPartBody>
        <w:p w:rsidR="00D81EE4" w:rsidRDefault="00D81EE4" w:rsidP="00D81EE4">
          <w:pPr>
            <w:pStyle w:val="CE2A591F03D64025983E826E835E518B5"/>
          </w:pPr>
          <w:r w:rsidRPr="003F6C23">
            <w:rPr>
              <w:rStyle w:val="Platzhaltertext"/>
              <w:rFonts w:eastAsiaTheme="minorHAnsi"/>
              <w:color w:val="FFFFFF" w:themeColor="background1"/>
            </w:rPr>
            <w:t>Datum</w:t>
          </w:r>
        </w:p>
      </w:docPartBody>
    </w:docPart>
    <w:docPart>
      <w:docPartPr>
        <w:name w:val="976A8C3D436A45E5AA9A07B35E9CC6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1E72A2-60DA-4BE3-8674-5E87A284C0F5}"/>
      </w:docPartPr>
      <w:docPartBody>
        <w:p w:rsidR="00D81EE4" w:rsidRDefault="00D81EE4" w:rsidP="00D81EE4">
          <w:pPr>
            <w:pStyle w:val="976A8C3D436A45E5AA9A07B35E9CC6C74"/>
          </w:pPr>
          <w:r w:rsidRPr="003F6C23">
            <w:rPr>
              <w:rStyle w:val="Platzhaltertext"/>
              <w:color w:val="FFFFFF" w:themeColor="background1"/>
            </w:rPr>
            <w:t>Klicken oder tippen Sie hier, um Text einzugeben.</w:t>
          </w:r>
        </w:p>
      </w:docPartBody>
    </w:docPart>
    <w:docPart>
      <w:docPartPr>
        <w:name w:val="534D3025C0E94B66BA6F2DAEF3C149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CE30D0-00EC-4F0A-A57D-2F52EAB4C030}"/>
      </w:docPartPr>
      <w:docPartBody>
        <w:p w:rsidR="00D81EE4" w:rsidRDefault="00D81EE4" w:rsidP="00D81EE4">
          <w:pPr>
            <w:pStyle w:val="534D3025C0E94B66BA6F2DAEF3C149854"/>
          </w:pPr>
          <w:r w:rsidRPr="003F6C23">
            <w:rPr>
              <w:rStyle w:val="Platzhaltertext"/>
              <w:color w:val="FFFFFF" w:themeColor="background1"/>
            </w:rPr>
            <w:t>Klicken oder tippen Sie hier, um Text einzugeben.</w:t>
          </w:r>
        </w:p>
      </w:docPartBody>
    </w:docPart>
    <w:docPart>
      <w:docPartPr>
        <w:name w:val="DEDFDFEFFB1D49CFAC879CAC869ADE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8F42DC-4D98-4EA1-8CEF-4F6EFB0B85DA}"/>
      </w:docPartPr>
      <w:docPartBody>
        <w:p w:rsidR="00D81EE4" w:rsidRDefault="00D81EE4" w:rsidP="00D81EE4">
          <w:pPr>
            <w:pStyle w:val="DEDFDFEFFB1D49CFAC879CAC869ADEC84"/>
          </w:pPr>
          <w:r w:rsidRPr="003F6C23">
            <w:rPr>
              <w:rStyle w:val="Platzhaltertext"/>
              <w:color w:val="FFFFFF" w:themeColor="background1"/>
            </w:rPr>
            <w:t>Klicken oder tippen Sie hier, um Text einzugeben.</w:t>
          </w:r>
        </w:p>
      </w:docPartBody>
    </w:docPart>
    <w:docPart>
      <w:docPartPr>
        <w:name w:val="79D8103B328F4E1AACD759A6F0F3B9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ED1464-E3A0-4FE0-95D5-2D8EB067E9DE}"/>
      </w:docPartPr>
      <w:docPartBody>
        <w:p w:rsidR="00D81EE4" w:rsidRDefault="00D81EE4" w:rsidP="00D81EE4">
          <w:pPr>
            <w:pStyle w:val="79D8103B328F4E1AACD759A6F0F3B9954"/>
          </w:pPr>
          <w:r w:rsidRPr="003F6C23">
            <w:rPr>
              <w:rStyle w:val="Platzhaltertext"/>
              <w:color w:val="FFFFFF" w:themeColor="background1"/>
            </w:rPr>
            <w:t>Klicken oder tippen Sie hier, um Text einzugeben.</w:t>
          </w:r>
        </w:p>
      </w:docPartBody>
    </w:docPart>
    <w:docPart>
      <w:docPartPr>
        <w:name w:val="545FEB9FD0F949E9882387CE8E71D7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A6FF47-1EF1-4A87-9924-BC16E3F0F239}"/>
      </w:docPartPr>
      <w:docPartBody>
        <w:p w:rsidR="00D81EE4" w:rsidRDefault="00D81EE4" w:rsidP="00D81EE4">
          <w:pPr>
            <w:pStyle w:val="545FEB9FD0F949E9882387CE8E71D7FB3"/>
          </w:pPr>
          <w:r w:rsidRPr="003F6C23">
            <w:rPr>
              <w:rStyle w:val="Platzhaltertext"/>
              <w:color w:val="FFFFFF" w:themeColor="background1"/>
            </w:rPr>
            <w:t>Klicken oder tippen Sie hier, um Text einzugeben.</w:t>
          </w:r>
        </w:p>
      </w:docPartBody>
    </w:docPart>
    <w:docPart>
      <w:docPartPr>
        <w:name w:val="BBDD526B8FCB48DC8003FD2D2E6FB9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D6923C-53D0-410F-9A11-BCF8D6703E27}"/>
      </w:docPartPr>
      <w:docPartBody>
        <w:p w:rsidR="00D81EE4" w:rsidRDefault="00D81EE4" w:rsidP="00D81EE4">
          <w:pPr>
            <w:pStyle w:val="BBDD526B8FCB48DC8003FD2D2E6FB9A93"/>
          </w:pPr>
          <w:r w:rsidRPr="003F6C23">
            <w:rPr>
              <w:rStyle w:val="Platzhaltertext"/>
              <w:color w:val="FFFFFF" w:themeColor="background1"/>
            </w:rPr>
            <w:t>Klicken oder tippen Sie hier, um Text einzugeben.</w:t>
          </w:r>
        </w:p>
      </w:docPartBody>
    </w:docPart>
    <w:docPart>
      <w:docPartPr>
        <w:name w:val="86357210839E441FB46AE63FE18032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A9CCAA-27E3-4AA2-A720-EC32AB77AE63}"/>
      </w:docPartPr>
      <w:docPartBody>
        <w:p w:rsidR="00000000" w:rsidRDefault="00D81EE4" w:rsidP="00D81EE4">
          <w:pPr>
            <w:pStyle w:val="86357210839E441FB46AE63FE1803260"/>
          </w:pPr>
          <w:r w:rsidRPr="007A3D2C">
            <w:rPr>
              <w:rStyle w:val="Platzhaltertext"/>
              <w:color w:val="FFFFFF" w:themeColor="background1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EE4"/>
    <w:rsid w:val="00D81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81EE4"/>
    <w:rPr>
      <w:color w:val="808080"/>
    </w:rPr>
  </w:style>
  <w:style w:type="paragraph" w:customStyle="1" w:styleId="7BDA397194F94969BB6FA0A28CFB45FD">
    <w:name w:val="7BDA397194F94969BB6FA0A28CFB45FD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FC079813A24B0A899A60FF642C486F">
    <w:name w:val="F3FC079813A24B0A899A60FF642C486F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C080C2615D4D6D8530B48236B81860">
    <w:name w:val="34C080C2615D4D6D8530B48236B81860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7B665370F44E9393457147DAD8C471">
    <w:name w:val="077B665370F44E9393457147DAD8C47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CDE788DEB94DFFB320F963A3BA63E5">
    <w:name w:val="64CDE788DEB94DFFB320F963A3BA63E5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BDA397194F94969BB6FA0A28CFB45FD1">
    <w:name w:val="7BDA397194F94969BB6FA0A28CFB45FD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FC079813A24B0A899A60FF642C486F1">
    <w:name w:val="F3FC079813A24B0A899A60FF642C486F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C080C2615D4D6D8530B48236B818601">
    <w:name w:val="34C080C2615D4D6D8530B48236B81860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7B665370F44E9393457147DAD8C4711">
    <w:name w:val="077B665370F44E9393457147DAD8C471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CDE788DEB94DFFB320F963A3BA63E51">
    <w:name w:val="64CDE788DEB94DFFB320F963A3BA63E5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93539A356A487C918D683B36489DB1">
    <w:name w:val="9F93539A356A487C918D683B36489DB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019780714CB45D0A9B7F6D8696A7006">
    <w:name w:val="6019780714CB45D0A9B7F6D8696A7006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8F2C44C138A4394AEECBF039A9AB9B1">
    <w:name w:val="D8F2C44C138A4394AEECBF039A9AB9B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0618BF15D84FF8A03A28E4D7C49FDE">
    <w:name w:val="DD0618BF15D84FF8A03A28E4D7C49FDE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ABD343B9710465FA8336308E701BB3E">
    <w:name w:val="2ABD343B9710465FA8336308E701BB3E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BDA397194F94969BB6FA0A28CFB45FD2">
    <w:name w:val="7BDA397194F94969BB6FA0A28CFB45FD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FC079813A24B0A899A60FF642C486F2">
    <w:name w:val="F3FC079813A24B0A899A60FF642C486F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C080C2615D4D6D8530B48236B818602">
    <w:name w:val="34C080C2615D4D6D8530B48236B81860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7B665370F44E9393457147DAD8C4712">
    <w:name w:val="077B665370F44E9393457147DAD8C471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CDE788DEB94DFFB320F963A3BA63E52">
    <w:name w:val="64CDE788DEB94DFFB320F963A3BA63E5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93539A356A487C918D683B36489DB11">
    <w:name w:val="9F93539A356A487C918D683B36489DB1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019780714CB45D0A9B7F6D8696A70061">
    <w:name w:val="6019780714CB45D0A9B7F6D8696A7006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8F2C44C138A4394AEECBF039A9AB9B11">
    <w:name w:val="D8F2C44C138A4394AEECBF039A9AB9B1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0618BF15D84FF8A03A28E4D7C49FDE1">
    <w:name w:val="DD0618BF15D84FF8A03A28E4D7C49FDE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ABD343B9710465FA8336308E701BB3E1">
    <w:name w:val="2ABD343B9710465FA8336308E701BB3E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DA00950D9545F1AF47870E698372A6">
    <w:name w:val="80DA00950D9545F1AF47870E698372A6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793497CF29645408DA2961913EAFA3E">
    <w:name w:val="4793497CF29645408DA2961913EAFA3E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4935F28EC24400AD0AFCE90FE1D2FC">
    <w:name w:val="414935F28EC24400AD0AFCE90FE1D2FC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6EB0092CF9C4F9AB58B8AE35212FFD4">
    <w:name w:val="36EB0092CF9C4F9AB58B8AE35212FFD4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D57F338E20D48FFA7D65D89FEB48DBD">
    <w:name w:val="4D57F338E20D48FFA7D65D89FEB48DBD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A597C51FDD4C8F849AD65BF309BE10">
    <w:name w:val="12A597C51FDD4C8F849AD65BF309BE10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41FDB77A6BB49B79785FFBBA0C19EEF">
    <w:name w:val="E41FDB77A6BB49B79785FFBBA0C19EEF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BDA397194F94969BB6FA0A28CFB45FD3">
    <w:name w:val="7BDA397194F94969BB6FA0A28CFB45FD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FC079813A24B0A899A60FF642C486F3">
    <w:name w:val="F3FC079813A24B0A899A60FF642C486F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C080C2615D4D6D8530B48236B818603">
    <w:name w:val="34C080C2615D4D6D8530B48236B81860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7B665370F44E9393457147DAD8C4713">
    <w:name w:val="077B665370F44E9393457147DAD8C471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CDE788DEB94DFFB320F963A3BA63E53">
    <w:name w:val="64CDE788DEB94DFFB320F963A3BA63E5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93539A356A487C918D683B36489DB12">
    <w:name w:val="9F93539A356A487C918D683B36489DB1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019780714CB45D0A9B7F6D8696A70062">
    <w:name w:val="6019780714CB45D0A9B7F6D8696A7006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8F2C44C138A4394AEECBF039A9AB9B12">
    <w:name w:val="D8F2C44C138A4394AEECBF039A9AB9B1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0618BF15D84FF8A03A28E4D7C49FDE2">
    <w:name w:val="DD0618BF15D84FF8A03A28E4D7C49FDE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ABD343B9710465FA8336308E701BB3E2">
    <w:name w:val="2ABD343B9710465FA8336308E701BB3E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DA00950D9545F1AF47870E698372A61">
    <w:name w:val="80DA00950D9545F1AF47870E698372A6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793497CF29645408DA2961913EAFA3E1">
    <w:name w:val="4793497CF29645408DA2961913EAFA3E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4935F28EC24400AD0AFCE90FE1D2FC1">
    <w:name w:val="414935F28EC24400AD0AFCE90FE1D2FC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6EB0092CF9C4F9AB58B8AE35212FFD41">
    <w:name w:val="36EB0092CF9C4F9AB58B8AE35212FFD4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D57F338E20D48FFA7D65D89FEB48DBD1">
    <w:name w:val="4D57F338E20D48FFA7D65D89FEB48DBD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A597C51FDD4C8F849AD65BF309BE101">
    <w:name w:val="12A597C51FDD4C8F849AD65BF309BE10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41FDB77A6BB49B79785FFBBA0C19EEF1">
    <w:name w:val="E41FDB77A6BB49B79785FFBBA0C19EEF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BDA397194F94969BB6FA0A28CFB45FD4">
    <w:name w:val="7BDA397194F94969BB6FA0A28CFB45FD4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FC079813A24B0A899A60FF642C486F4">
    <w:name w:val="F3FC079813A24B0A899A60FF642C486F4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C080C2615D4D6D8530B48236B818604">
    <w:name w:val="34C080C2615D4D6D8530B48236B818604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7B665370F44E9393457147DAD8C4714">
    <w:name w:val="077B665370F44E9393457147DAD8C4714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CDE788DEB94DFFB320F963A3BA63E54">
    <w:name w:val="64CDE788DEB94DFFB320F963A3BA63E54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93539A356A487C918D683B36489DB13">
    <w:name w:val="9F93539A356A487C918D683B36489DB1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019780714CB45D0A9B7F6D8696A70063">
    <w:name w:val="6019780714CB45D0A9B7F6D8696A7006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8F2C44C138A4394AEECBF039A9AB9B13">
    <w:name w:val="D8F2C44C138A4394AEECBF039A9AB9B1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0618BF15D84FF8A03A28E4D7C49FDE3">
    <w:name w:val="DD0618BF15D84FF8A03A28E4D7C49FDE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ABD343B9710465FA8336308E701BB3E3">
    <w:name w:val="2ABD343B9710465FA8336308E701BB3E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DA00950D9545F1AF47870E698372A62">
    <w:name w:val="80DA00950D9545F1AF47870E698372A6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793497CF29645408DA2961913EAFA3E2">
    <w:name w:val="4793497CF29645408DA2961913EAFA3E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4935F28EC24400AD0AFCE90FE1D2FC2">
    <w:name w:val="414935F28EC24400AD0AFCE90FE1D2FC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6EB0092CF9C4F9AB58B8AE35212FFD42">
    <w:name w:val="36EB0092CF9C4F9AB58B8AE35212FFD4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D57F338E20D48FFA7D65D89FEB48DBD2">
    <w:name w:val="4D57F338E20D48FFA7D65D89FEB48DBD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A597C51FDD4C8F849AD65BF309BE102">
    <w:name w:val="12A597C51FDD4C8F849AD65BF309BE10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41FDB77A6BB49B79785FFBBA0C19EEF2">
    <w:name w:val="E41FDB77A6BB49B79785FFBBA0C19EEF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BDA397194F94969BB6FA0A28CFB45FD5">
    <w:name w:val="7BDA397194F94969BB6FA0A28CFB45FD5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FC079813A24B0A899A60FF642C486F5">
    <w:name w:val="F3FC079813A24B0A899A60FF642C486F5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C080C2615D4D6D8530B48236B818605">
    <w:name w:val="34C080C2615D4D6D8530B48236B818605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7B665370F44E9393457147DAD8C4715">
    <w:name w:val="077B665370F44E9393457147DAD8C4715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CDE788DEB94DFFB320F963A3BA63E55">
    <w:name w:val="64CDE788DEB94DFFB320F963A3BA63E55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93539A356A487C918D683B36489DB14">
    <w:name w:val="9F93539A356A487C918D683B36489DB14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019780714CB45D0A9B7F6D8696A70064">
    <w:name w:val="6019780714CB45D0A9B7F6D8696A70064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8F2C44C138A4394AEECBF039A9AB9B14">
    <w:name w:val="D8F2C44C138A4394AEECBF039A9AB9B14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0618BF15D84FF8A03A28E4D7C49FDE4">
    <w:name w:val="DD0618BF15D84FF8A03A28E4D7C49FDE4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ABD343B9710465FA8336308E701BB3E4">
    <w:name w:val="2ABD343B9710465FA8336308E701BB3E4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DA00950D9545F1AF47870E698372A63">
    <w:name w:val="80DA00950D9545F1AF47870E698372A6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793497CF29645408DA2961913EAFA3E3">
    <w:name w:val="4793497CF29645408DA2961913EAFA3E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4935F28EC24400AD0AFCE90FE1D2FC3">
    <w:name w:val="414935F28EC24400AD0AFCE90FE1D2FC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6EB0092CF9C4F9AB58B8AE35212FFD43">
    <w:name w:val="36EB0092CF9C4F9AB58B8AE35212FFD4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D57F338E20D48FFA7D65D89FEB48DBD3">
    <w:name w:val="4D57F338E20D48FFA7D65D89FEB48DBD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A597C51FDD4C8F849AD65BF309BE103">
    <w:name w:val="12A597C51FDD4C8F849AD65BF309BE10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2A591F03D64025983E826E835E518B">
    <w:name w:val="CE2A591F03D64025983E826E835E518B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BDA397194F94969BB6FA0A28CFB45FD6">
    <w:name w:val="7BDA397194F94969BB6FA0A28CFB45FD6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FC079813A24B0A899A60FF642C486F6">
    <w:name w:val="F3FC079813A24B0A899A60FF642C486F6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C080C2615D4D6D8530B48236B818606">
    <w:name w:val="34C080C2615D4D6D8530B48236B818606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7B665370F44E9393457147DAD8C4716">
    <w:name w:val="077B665370F44E9393457147DAD8C4716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4CDE788DEB94DFFB320F963A3BA63E56">
    <w:name w:val="64CDE788DEB94DFFB320F963A3BA63E56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F93539A356A487C918D683B36489DB15">
    <w:name w:val="9F93539A356A487C918D683B36489DB15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019780714CB45D0A9B7F6D8696A70065">
    <w:name w:val="6019780714CB45D0A9B7F6D8696A70065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8F2C44C138A4394AEECBF039A9AB9B15">
    <w:name w:val="D8F2C44C138A4394AEECBF039A9AB9B15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0618BF15D84FF8A03A28E4D7C49FDE5">
    <w:name w:val="DD0618BF15D84FF8A03A28E4D7C49FDE5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ABD343B9710465FA8336308E701BB3E5">
    <w:name w:val="2ABD343B9710465FA8336308E701BB3E5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DA00950D9545F1AF47870E698372A64">
    <w:name w:val="80DA00950D9545F1AF47870E698372A64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793497CF29645408DA2961913EAFA3E4">
    <w:name w:val="4793497CF29645408DA2961913EAFA3E4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4935F28EC24400AD0AFCE90FE1D2FC4">
    <w:name w:val="414935F28EC24400AD0AFCE90FE1D2FC4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6EB0092CF9C4F9AB58B8AE35212FFD44">
    <w:name w:val="36EB0092CF9C4F9AB58B8AE35212FFD44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D57F338E20D48FFA7D65D89FEB48DBD4">
    <w:name w:val="4D57F338E20D48FFA7D65D89FEB48DBD4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A597C51FDD4C8F849AD65BF309BE104">
    <w:name w:val="12A597C51FDD4C8F849AD65BF309BE104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2A591F03D64025983E826E835E518B1">
    <w:name w:val="CE2A591F03D64025983E826E835E518B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76A8C3D436A45E5AA9A07B35E9CC6C7">
    <w:name w:val="976A8C3D436A45E5AA9A07B35E9CC6C7"/>
    <w:rsid w:val="00D81EE4"/>
  </w:style>
  <w:style w:type="paragraph" w:customStyle="1" w:styleId="534D3025C0E94B66BA6F2DAEF3C14985">
    <w:name w:val="534D3025C0E94B66BA6F2DAEF3C14985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DFDFEFFB1D49CFAC879CAC869ADEC8">
    <w:name w:val="DEDFDFEFFB1D49CFAC879CAC869ADEC8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D8103B328F4E1AACD759A6F0F3B995">
    <w:name w:val="79D8103B328F4E1AACD759A6F0F3B995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34D3025C0E94B66BA6F2DAEF3C149851">
    <w:name w:val="534D3025C0E94B66BA6F2DAEF3C14985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DFDFEFFB1D49CFAC879CAC869ADEC81">
    <w:name w:val="DEDFDFEFFB1D49CFAC879CAC869ADEC8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D8103B328F4E1AACD759A6F0F3B9951">
    <w:name w:val="79D8103B328F4E1AACD759A6F0F3B995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45FEB9FD0F949E9882387CE8E71D7FB">
    <w:name w:val="545FEB9FD0F949E9882387CE8E71D7FB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BDD526B8FCB48DC8003FD2D2E6FB9A9">
    <w:name w:val="BBDD526B8FCB48DC8003FD2D2E6FB9A9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76A8C3D436A45E5AA9A07B35E9CC6C71">
    <w:name w:val="976A8C3D436A45E5AA9A07B35E9CC6C7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DA00950D9545F1AF47870E698372A65">
    <w:name w:val="80DA00950D9545F1AF47870E698372A65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793497CF29645408DA2961913EAFA3E5">
    <w:name w:val="4793497CF29645408DA2961913EAFA3E5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4935F28EC24400AD0AFCE90FE1D2FC5">
    <w:name w:val="414935F28EC24400AD0AFCE90FE1D2FC5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6EB0092CF9C4F9AB58B8AE35212FFD45">
    <w:name w:val="36EB0092CF9C4F9AB58B8AE35212FFD45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D57F338E20D48FFA7D65D89FEB48DBD5">
    <w:name w:val="4D57F338E20D48FFA7D65D89FEB48DBD5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A597C51FDD4C8F849AD65BF309BE105">
    <w:name w:val="12A597C51FDD4C8F849AD65BF309BE105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2A591F03D64025983E826E835E518B2">
    <w:name w:val="CE2A591F03D64025983E826E835E518B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34D3025C0E94B66BA6F2DAEF3C149852">
    <w:name w:val="534D3025C0E94B66BA6F2DAEF3C14985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DFDFEFFB1D49CFAC879CAC869ADEC82">
    <w:name w:val="DEDFDFEFFB1D49CFAC879CAC869ADEC8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D8103B328F4E1AACD759A6F0F3B9952">
    <w:name w:val="79D8103B328F4E1AACD759A6F0F3B995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45FEB9FD0F949E9882387CE8E71D7FB1">
    <w:name w:val="545FEB9FD0F949E9882387CE8E71D7FB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BDD526B8FCB48DC8003FD2D2E6FB9A91">
    <w:name w:val="BBDD526B8FCB48DC8003FD2D2E6FB9A91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76A8C3D436A45E5AA9A07B35E9CC6C72">
    <w:name w:val="976A8C3D436A45E5AA9A07B35E9CC6C7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DA00950D9545F1AF47870E698372A66">
    <w:name w:val="80DA00950D9545F1AF47870E698372A66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793497CF29645408DA2961913EAFA3E6">
    <w:name w:val="4793497CF29645408DA2961913EAFA3E6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4935F28EC24400AD0AFCE90FE1D2FC6">
    <w:name w:val="414935F28EC24400AD0AFCE90FE1D2FC6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6EB0092CF9C4F9AB58B8AE35212FFD46">
    <w:name w:val="36EB0092CF9C4F9AB58B8AE35212FFD46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D57F338E20D48FFA7D65D89FEB48DBD6">
    <w:name w:val="4D57F338E20D48FFA7D65D89FEB48DBD6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A597C51FDD4C8F849AD65BF309BE106">
    <w:name w:val="12A597C51FDD4C8F849AD65BF309BE106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2A591F03D64025983E826E835E518B3">
    <w:name w:val="CE2A591F03D64025983E826E835E518B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34D3025C0E94B66BA6F2DAEF3C149853">
    <w:name w:val="534D3025C0E94B66BA6F2DAEF3C14985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DFDFEFFB1D49CFAC879CAC869ADEC83">
    <w:name w:val="DEDFDFEFFB1D49CFAC879CAC869ADEC8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D8103B328F4E1AACD759A6F0F3B9953">
    <w:name w:val="79D8103B328F4E1AACD759A6F0F3B995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45FEB9FD0F949E9882387CE8E71D7FB2">
    <w:name w:val="545FEB9FD0F949E9882387CE8E71D7FB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BDD526B8FCB48DC8003FD2D2E6FB9A92">
    <w:name w:val="BBDD526B8FCB48DC8003FD2D2E6FB9A92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76A8C3D436A45E5AA9A07B35E9CC6C73">
    <w:name w:val="976A8C3D436A45E5AA9A07B35E9CC6C7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DA00950D9545F1AF47870E698372A67">
    <w:name w:val="80DA00950D9545F1AF47870E698372A67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793497CF29645408DA2961913EAFA3E7">
    <w:name w:val="4793497CF29645408DA2961913EAFA3E7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4935F28EC24400AD0AFCE90FE1D2FC7">
    <w:name w:val="414935F28EC24400AD0AFCE90FE1D2FC7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6EB0092CF9C4F9AB58B8AE35212FFD47">
    <w:name w:val="36EB0092CF9C4F9AB58B8AE35212FFD47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D57F338E20D48FFA7D65D89FEB48DBD7">
    <w:name w:val="4D57F338E20D48FFA7D65D89FEB48DBD7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A597C51FDD4C8F849AD65BF309BE107">
    <w:name w:val="12A597C51FDD4C8F849AD65BF309BE107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2A591F03D64025983E826E835E518B4">
    <w:name w:val="CE2A591F03D64025983E826E835E518B4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34D3025C0E94B66BA6F2DAEF3C149854">
    <w:name w:val="534D3025C0E94B66BA6F2DAEF3C149854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DFDFEFFB1D49CFAC879CAC869ADEC84">
    <w:name w:val="DEDFDFEFFB1D49CFAC879CAC869ADEC84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9D8103B328F4E1AACD759A6F0F3B9954">
    <w:name w:val="79D8103B328F4E1AACD759A6F0F3B9954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45FEB9FD0F949E9882387CE8E71D7FB3">
    <w:name w:val="545FEB9FD0F949E9882387CE8E71D7FB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BDD526B8FCB48DC8003FD2D2E6FB9A93">
    <w:name w:val="BBDD526B8FCB48DC8003FD2D2E6FB9A93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76A8C3D436A45E5AA9A07B35E9CC6C74">
    <w:name w:val="976A8C3D436A45E5AA9A07B35E9CC6C74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DA00950D9545F1AF47870E698372A68">
    <w:name w:val="80DA00950D9545F1AF47870E698372A68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793497CF29645408DA2961913EAFA3E8">
    <w:name w:val="4793497CF29645408DA2961913EAFA3E8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4935F28EC24400AD0AFCE90FE1D2FC8">
    <w:name w:val="414935F28EC24400AD0AFCE90FE1D2FC8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6EB0092CF9C4F9AB58B8AE35212FFD48">
    <w:name w:val="36EB0092CF9C4F9AB58B8AE35212FFD48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D57F338E20D48FFA7D65D89FEB48DBD8">
    <w:name w:val="4D57F338E20D48FFA7D65D89FEB48DBD8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6357210839E441FB46AE63FE1803260">
    <w:name w:val="86357210839E441FB46AE63FE1803260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E2A591F03D64025983E826E835E518B5">
    <w:name w:val="CE2A591F03D64025983E826E835E518B5"/>
    <w:rsid w:val="00D81E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SO999929 xmlns="http://www.datev.de/BSOffice/999929">0f0c36d3-42b2-4a29-a3cf-efae9ffe6d48</BSO999929>
</file>

<file path=customXml/itemProps1.xml><?xml version="1.0" encoding="utf-8"?>
<ds:datastoreItem xmlns:ds="http://schemas.openxmlformats.org/officeDocument/2006/customXml" ds:itemID="{05ADB0D6-54F1-4607-87B6-D1D743E864D4}">
  <ds:schemaRefs>
    <ds:schemaRef ds:uri="http://www.datev.de/BSOffice/9999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Whitepaper.dotx</Template>
  <TotalTime>0</TotalTime>
  <Pages>2</Pages>
  <Words>195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Moos</dc:creator>
  <cp:keywords/>
  <dc:description/>
  <cp:lastModifiedBy>Julian Moos</cp:lastModifiedBy>
  <cp:revision>2</cp:revision>
  <cp:lastPrinted>2023-05-02T10:49:00Z</cp:lastPrinted>
  <dcterms:created xsi:type="dcterms:W3CDTF">2023-05-02T10:12:00Z</dcterms:created>
  <dcterms:modified xsi:type="dcterms:W3CDTF">2023-05-02T10:50:00Z</dcterms:modified>
</cp:coreProperties>
</file>